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6C32A" w14:textId="5AB997C3" w:rsidR="00CE2DF0" w:rsidRPr="000265B8" w:rsidRDefault="000265B8" w:rsidP="00D8370F">
      <w:pPr>
        <w:spacing w:after="0" w:line="240" w:lineRule="auto"/>
        <w:rPr>
          <w:rFonts w:ascii="Arial" w:hAnsi="Arial" w:cstheme="minorBidi"/>
          <w:sz w:val="32"/>
          <w:szCs w:val="32"/>
          <w:rtl/>
          <w:lang w:bidi="ar-LB"/>
        </w:rPr>
      </w:pPr>
      <w:r w:rsidRPr="000265B8">
        <w:rPr>
          <w:rFonts w:ascii="Arial" w:hAnsi="Arial" w:cstheme="minorBidi" w:hint="cs"/>
          <w:sz w:val="32"/>
          <w:szCs w:val="32"/>
          <w:rtl/>
          <w:lang w:bidi="ar-LB"/>
        </w:rPr>
        <w:t xml:space="preserve">وزارة الصحة </w:t>
      </w:r>
    </w:p>
    <w:p w14:paraId="24DA0334" w14:textId="066FA2CB" w:rsidR="000265B8" w:rsidRPr="000265B8" w:rsidRDefault="000265B8" w:rsidP="000265B8">
      <w:pPr>
        <w:spacing w:after="0" w:line="240" w:lineRule="auto"/>
        <w:jc w:val="center"/>
        <w:rPr>
          <w:rFonts w:ascii="Arial" w:hAnsi="Arial" w:cstheme="minorBidi"/>
          <w:sz w:val="24"/>
          <w:szCs w:val="24"/>
          <w:rtl/>
          <w:lang w:bidi="ar-LB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شعبة المراكز الطبية الحكومية</w:t>
      </w:r>
    </w:p>
    <w:p w14:paraId="3016C32B" w14:textId="77777777" w:rsidR="00CE2DF0" w:rsidRPr="006243EF" w:rsidRDefault="00CE2DF0" w:rsidP="008A6BAF">
      <w:pPr>
        <w:spacing w:after="0" w:line="240" w:lineRule="auto"/>
        <w:ind w:left="90"/>
        <w:rPr>
          <w:rFonts w:cs="David"/>
          <w:b/>
          <w:bCs/>
          <w:sz w:val="24"/>
          <w:szCs w:val="24"/>
          <w:u w:val="single"/>
          <w:rtl/>
        </w:rPr>
      </w:pPr>
    </w:p>
    <w:p w14:paraId="3016C32C" w14:textId="5DD0A00E" w:rsidR="006243EF" w:rsidRPr="006243EF" w:rsidRDefault="000265B8" w:rsidP="000265B8">
      <w:pPr>
        <w:pStyle w:val="ab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rtl/>
          <w:lang w:bidi="ar-LB"/>
        </w:rPr>
        <w:t>الموضوع</w:t>
      </w:r>
      <w:r w:rsidR="006243EF" w:rsidRPr="006243EF">
        <w:rPr>
          <w:rFonts w:cs="David"/>
          <w:b/>
          <w:bCs/>
          <w:sz w:val="24"/>
          <w:szCs w:val="24"/>
          <w:rtl/>
        </w:rPr>
        <w:t>:</w:t>
      </w:r>
      <w:r w:rsidR="006243EF" w:rsidRPr="006243EF">
        <w:rPr>
          <w:rFonts w:cs="David"/>
          <w:b/>
          <w:bCs/>
          <w:sz w:val="24"/>
          <w:szCs w:val="24"/>
        </w:rPr>
        <w:t xml:space="preserve"> 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نداء لتحديث </w:t>
      </w:r>
      <w:proofErr w:type="gramStart"/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قائمة</w:t>
      </w:r>
      <w:proofErr w:type="gramEnd"/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 مقدمي العروض للمناقصة </w:t>
      </w:r>
      <w:r w:rsidR="00221F6C" w:rsidRPr="00221F6C">
        <w:rPr>
          <w:rFonts w:cs="David"/>
          <w:b/>
          <w:bCs/>
          <w:sz w:val="24"/>
          <w:szCs w:val="24"/>
          <w:u w:val="single"/>
          <w:rtl/>
        </w:rPr>
        <w:t>47-2014</w:t>
      </w:r>
    </w:p>
    <w:p w14:paraId="085A462A" w14:textId="699D8D27" w:rsidR="00D04EFE" w:rsidRDefault="00D04EFE" w:rsidP="00D8370F">
      <w:pPr>
        <w:spacing w:after="0" w:line="240" w:lineRule="auto"/>
        <w:rPr>
          <w:rFonts w:cs="David"/>
          <w:sz w:val="24"/>
          <w:szCs w:val="24"/>
          <w:rtl/>
        </w:rPr>
      </w:pPr>
    </w:p>
    <w:tbl>
      <w:tblPr>
        <w:bidiVisual/>
        <w:tblW w:w="82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5542"/>
      </w:tblGrid>
      <w:tr w:rsidR="00D8370F" w:rsidRPr="00B80157" w14:paraId="1A89BD65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370EC8F1" w14:textId="4D3FA948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رقم النشر / الإعلان </w:t>
            </w:r>
          </w:p>
          <w:p w14:paraId="7C19F8CD" w14:textId="1E4DFFEE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0B6AC810" w14:textId="0FB5E54F" w:rsidR="00D8370F" w:rsidRPr="00B80157" w:rsidRDefault="000265B8" w:rsidP="00683FB8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مناقصة </w:t>
            </w:r>
            <w:r w:rsidR="00D8370F">
              <w:rPr>
                <w:rFonts w:asciiTheme="minorBidi" w:hAnsiTheme="minorBidi" w:cstheme="minorBidi" w:hint="cs"/>
                <w:sz w:val="22"/>
                <w:szCs w:val="22"/>
                <w:rtl/>
              </w:rPr>
              <w:t>47-2014</w:t>
            </w:r>
            <w:bookmarkStart w:id="0" w:name="_GoBack"/>
            <w:bookmarkEnd w:id="0"/>
            <w:r w:rsidR="00D8370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:rsidR="00D8370F" w:rsidRPr="00B80157" w14:paraId="165D8781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31338C48" w14:textId="5273F742" w:rsidR="00D8370F" w:rsidRPr="00B80157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proofErr w:type="gramStart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>موضوع</w:t>
            </w:r>
            <w:proofErr w:type="gramEnd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 الإعلان 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41716DD1" w14:textId="49F77ACD" w:rsidR="000265B8" w:rsidRDefault="000265B8" w:rsidP="000265B8">
            <w:pPr>
              <w:spacing w:before="140" w:after="1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LB"/>
              </w:rPr>
              <w:t xml:space="preserve">نداء للانضمام لقائمة مقدمي عروض ( مجمّع) لمزودين لتزويد وصيانة عربات حوسبة لاحتياجات طبية في المراكز الطبية الحكومية </w:t>
            </w:r>
          </w:p>
          <w:p w14:paraId="21996FAA" w14:textId="0054A2D5" w:rsidR="00D8370F" w:rsidRPr="001C12BB" w:rsidRDefault="00D8370F" w:rsidP="00844922">
            <w:pPr>
              <w:spacing w:before="140" w:after="1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8370F" w:rsidRPr="00B80157" w14:paraId="138E0072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42E7EF5E" w14:textId="56D6BC51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proofErr w:type="gramStart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>شروط</w:t>
            </w:r>
            <w:proofErr w:type="gramEnd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 الانضمام للمجمّع </w:t>
            </w:r>
          </w:p>
          <w:p w14:paraId="1D2422ED" w14:textId="07036119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3DB3D07F" w14:textId="77777777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يمكن الاطلاع على القائمة الكاملة لشروط الانضمام في استمارات المناقصة المنشورة في موقع الوزارة على الانترنت </w:t>
            </w:r>
          </w:p>
          <w:p w14:paraId="0E5CA762" w14:textId="12C9028F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D8370F" w:rsidRPr="00B80157" w14:paraId="652E1D16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2AC72101" w14:textId="3449F988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الاطلاع على استمارات التسجيل وأنظمة الانضمام </w:t>
            </w:r>
          </w:p>
          <w:p w14:paraId="49B3BE79" w14:textId="14F6ABE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0F9F167B" w14:textId="7152B911" w:rsidR="00D8370F" w:rsidRPr="00B80157" w:rsidRDefault="000265B8" w:rsidP="000265B8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position w:val="2"/>
                <w:sz w:val="22"/>
                <w:szCs w:val="22"/>
                <w:rtl/>
                <w:lang w:bidi="ar-LB"/>
              </w:rPr>
              <w:t xml:space="preserve">في موقع وزارة الصحة على </w:t>
            </w:r>
            <w:proofErr w:type="gramStart"/>
            <w:r>
              <w:rPr>
                <w:rFonts w:asciiTheme="minorBidi" w:hAnsiTheme="minorBidi" w:cstheme="minorBidi" w:hint="cs"/>
                <w:position w:val="2"/>
                <w:sz w:val="22"/>
                <w:szCs w:val="22"/>
                <w:rtl/>
                <w:lang w:bidi="ar-LB"/>
              </w:rPr>
              <w:t>الانترنت ،</w:t>
            </w:r>
            <w:proofErr w:type="gramEnd"/>
            <w:r>
              <w:rPr>
                <w:rFonts w:asciiTheme="minorBidi" w:hAnsiTheme="minorBidi" w:cstheme="minorBidi" w:hint="cs"/>
                <w:position w:val="2"/>
                <w:sz w:val="22"/>
                <w:szCs w:val="22"/>
                <w:rtl/>
                <w:lang w:bidi="ar-LB"/>
              </w:rPr>
              <w:t xml:space="preserve"> بالعنوان</w:t>
            </w:r>
            <w:r w:rsidR="00D8370F">
              <w:rPr>
                <w:rFonts w:asciiTheme="minorBidi" w:hAnsiTheme="minorBidi" w:cstheme="minorBidi" w:hint="cs"/>
                <w:position w:val="2"/>
                <w:sz w:val="22"/>
                <w:szCs w:val="22"/>
                <w:rtl/>
              </w:rPr>
              <w:t>:</w:t>
            </w:r>
            <w:r w:rsidR="00D8370F">
              <w:rPr>
                <w:rFonts w:asciiTheme="minorBidi" w:hAnsiTheme="minorBidi" w:cstheme="minorBidi"/>
                <w:position w:val="2"/>
                <w:sz w:val="22"/>
                <w:szCs w:val="22"/>
                <w:rtl/>
              </w:rPr>
              <w:br/>
            </w:r>
            <w:r w:rsidR="00D8370F" w:rsidRPr="001C12BB">
              <w:rPr>
                <w:rFonts w:asciiTheme="minorBidi" w:hAnsiTheme="minorBidi" w:cstheme="minorBidi"/>
                <w:sz w:val="22"/>
                <w:szCs w:val="22"/>
              </w:rPr>
              <w:t>https://www.health.gov.il/Services/Tenders/suppliers</w:t>
            </w:r>
          </w:p>
        </w:tc>
      </w:tr>
      <w:tr w:rsidR="00D8370F" w:rsidRPr="00B80157" w14:paraId="2BCA911E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351EBBDF" w14:textId="0927C550" w:rsidR="00D8370F" w:rsidRPr="00B80157" w:rsidRDefault="000265B8" w:rsidP="000265B8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تفاصيل الشخص المسؤول عن التواصل 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3FC60C16" w14:textId="01E2DD37" w:rsidR="00D8370F" w:rsidRPr="00EF308B" w:rsidRDefault="000265B8" w:rsidP="000265B8">
            <w:pPr>
              <w:spacing w:before="140" w:after="140"/>
              <w:rPr>
                <w:rFonts w:asciiTheme="minorBidi" w:hAnsiTheme="minorBidi" w:cstheme="minorBidi"/>
                <w:position w:val="2"/>
                <w:sz w:val="22"/>
                <w:szCs w:val="22"/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>مئور</w:t>
            </w:r>
            <w:proofErr w:type="spellEnd"/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 xml:space="preserve"> شرجا، فرع نظم وشبكات المعلومات، شعبة المراكز الطبية الحكومية </w:t>
            </w:r>
            <w:r w:rsidR="00D8370F" w:rsidRPr="00EF308B">
              <w:rPr>
                <w:rFonts w:asciiTheme="minorBidi" w:hAnsiTheme="minorBidi" w:cstheme="minorBidi"/>
                <w:position w:val="2"/>
                <w:sz w:val="22"/>
                <w:szCs w:val="22"/>
              </w:rPr>
              <w:t>HR-tenders.hativa@MOH.GOV.IL</w:t>
            </w:r>
          </w:p>
        </w:tc>
      </w:tr>
      <w:tr w:rsidR="00D8370F" w:rsidRPr="00B80157" w14:paraId="2471E41D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66059CC5" w14:textId="005C19F2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ar-LB"/>
              </w:rPr>
              <w:t>الموعد الأخير لتقديم طلبات الترشيح</w:t>
            </w:r>
          </w:p>
          <w:p w14:paraId="152DFFAC" w14:textId="685C0D5D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20B61FCF" w14:textId="139734FB" w:rsidR="00D8370F" w:rsidRDefault="000265B8" w:rsidP="000265B8">
            <w:pPr>
              <w:spacing w:before="140" w:after="140"/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>تقديم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 xml:space="preserve"> طلب ترشيح لغاية تار</w:t>
            </w:r>
            <w:r w:rsidR="00B824E8"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>ي</w:t>
            </w: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 xml:space="preserve">خ </w:t>
            </w:r>
            <w:r w:rsidR="00D8370F"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</w:rPr>
              <w:t>31/7/2020.</w:t>
            </w:r>
          </w:p>
          <w:p w14:paraId="7F84C6DD" w14:textId="77777777" w:rsidR="000265B8" w:rsidRDefault="000265B8" w:rsidP="00844922">
            <w:pPr>
              <w:spacing w:before="140" w:after="140"/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 xml:space="preserve">لا يُطلب من المزودين الذين تمت المصادقة عليهم كأعضاء في المجمّع تقديم طلب ترشيح مرة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>ثانية .</w:t>
            </w:r>
            <w:proofErr w:type="gramEnd"/>
          </w:p>
          <w:p w14:paraId="13159402" w14:textId="77777777" w:rsidR="000265B8" w:rsidRDefault="000265B8" w:rsidP="000265B8">
            <w:pPr>
              <w:spacing w:before="140" w:after="140"/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 xml:space="preserve"> تقديم طلب الترشيح يتم بموجب المفصل في استمارات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  <w:lang w:bidi="ar-LB"/>
              </w:rPr>
              <w:t>المناقصة .</w:t>
            </w:r>
            <w:proofErr w:type="gramEnd"/>
          </w:p>
          <w:p w14:paraId="40309FDE" w14:textId="35C03102" w:rsidR="00D8370F" w:rsidRPr="00B80157" w:rsidRDefault="00D8370F" w:rsidP="000265B8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14:paraId="3016C334" w14:textId="3DDBD67C" w:rsidR="003F37BC" w:rsidRPr="004C78F8" w:rsidRDefault="003F37BC" w:rsidP="00D8370F">
      <w:pPr>
        <w:spacing w:after="0" w:line="240" w:lineRule="auto"/>
        <w:rPr>
          <w:rFonts w:cs="David"/>
          <w:sz w:val="24"/>
          <w:szCs w:val="24"/>
          <w:rtl/>
        </w:rPr>
      </w:pPr>
    </w:p>
    <w:p w14:paraId="3016C336" w14:textId="5402E9F1" w:rsidR="002B5CC5" w:rsidRDefault="002B5CC5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ED5A9E1" w14:textId="763CA6C1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FD638BF" w14:textId="2A727FA5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597967D" w14:textId="14D0677D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1A1EDF35" w14:textId="7C97C121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5EA804B6" w14:textId="69B8C9C8" w:rsidR="00D8370F" w:rsidRPr="004C78F8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340042A4" w14:textId="77777777" w:rsidR="00B824E8" w:rsidRDefault="008A6BAF" w:rsidP="008A6BAF">
      <w:pPr>
        <w:spacing w:after="0" w:line="360" w:lineRule="auto"/>
        <w:jc w:val="center"/>
        <w:rPr>
          <w:rFonts w:ascii="Times New Roman" w:eastAsia="Times New Roman" w:hAnsi="Times New Roman" w:cstheme="minorBidi"/>
          <w:sz w:val="24"/>
          <w:szCs w:val="24"/>
          <w:rtl/>
          <w:lang w:bidi="ar-LB"/>
        </w:rPr>
      </w:pPr>
      <w:r w:rsidRPr="008A6BAF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                           </w:t>
      </w:r>
      <w:r w:rsidR="00B824E8">
        <w:rPr>
          <w:rFonts w:ascii="Times New Roman" w:eastAsia="Times New Roman" w:hAnsi="Times New Roman" w:cstheme="minorBidi" w:hint="cs"/>
          <w:sz w:val="24"/>
          <w:szCs w:val="24"/>
          <w:rtl/>
          <w:lang w:bidi="ar-LB"/>
        </w:rPr>
        <w:t>باحترام،</w:t>
      </w:r>
    </w:p>
    <w:p w14:paraId="43BB0517" w14:textId="77777777" w:rsidR="00B824E8" w:rsidRDefault="00B824E8" w:rsidP="00EC066E">
      <w:pPr>
        <w:tabs>
          <w:tab w:val="left" w:pos="4116"/>
        </w:tabs>
        <w:spacing w:line="240" w:lineRule="auto"/>
        <w:ind w:left="5761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>فرع نظم وشبكات المعلومات وإجراءات العمل</w:t>
      </w:r>
    </w:p>
    <w:p w14:paraId="104DBB7C" w14:textId="5D513828" w:rsidR="00B824E8" w:rsidRDefault="00B824E8" w:rsidP="00EC066E">
      <w:pPr>
        <w:tabs>
          <w:tab w:val="left" w:pos="4116"/>
        </w:tabs>
        <w:spacing w:line="240" w:lineRule="auto"/>
        <w:ind w:left="5761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شعبة المراكز الطبية الحكومية  </w:t>
      </w:r>
    </w:p>
    <w:p w14:paraId="25C037A5" w14:textId="557E4DF8" w:rsidR="002B5CC5" w:rsidRPr="00D04EFE" w:rsidRDefault="00B824E8" w:rsidP="00EC066E">
      <w:pPr>
        <w:tabs>
          <w:tab w:val="left" w:pos="4116"/>
        </w:tabs>
        <w:spacing w:line="240" w:lineRule="auto"/>
        <w:ind w:left="5761"/>
        <w:rPr>
          <w:rFonts w:cs="David"/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شارع </w:t>
      </w:r>
      <w:proofErr w:type="spellStart"/>
      <w:r>
        <w:rPr>
          <w:rFonts w:hint="cs"/>
          <w:sz w:val="24"/>
          <w:szCs w:val="24"/>
          <w:rtl/>
          <w:lang w:bidi="ar-LB"/>
        </w:rPr>
        <w:t>هتسفي</w:t>
      </w:r>
      <w:proofErr w:type="spellEnd"/>
      <w:r w:rsidR="00D04EFE" w:rsidRPr="00D04EFE">
        <w:rPr>
          <w:rFonts w:cs="David"/>
          <w:sz w:val="24"/>
          <w:szCs w:val="24"/>
          <w:rtl/>
        </w:rPr>
        <w:t xml:space="preserve"> 15</w:t>
      </w:r>
      <w:r>
        <w:rPr>
          <w:rFonts w:hint="cs"/>
          <w:sz w:val="24"/>
          <w:szCs w:val="24"/>
          <w:rtl/>
          <w:lang w:bidi="ar-LB"/>
        </w:rPr>
        <w:t xml:space="preserve">، القدس ، رمز بريدي </w:t>
      </w:r>
      <w:r w:rsidR="00D04EFE" w:rsidRPr="00D04EFE">
        <w:rPr>
          <w:rFonts w:cs="David"/>
          <w:sz w:val="24"/>
          <w:szCs w:val="24"/>
          <w:rtl/>
        </w:rPr>
        <w:t xml:space="preserve"> 9101002</w:t>
      </w:r>
      <w:r w:rsidR="00D04EFE">
        <w:rPr>
          <w:rFonts w:cs="David"/>
          <w:sz w:val="24"/>
          <w:szCs w:val="24"/>
          <w:rtl/>
        </w:rPr>
        <w:br/>
      </w:r>
      <w:r>
        <w:rPr>
          <w:rFonts w:cstheme="minorBidi" w:hint="cs"/>
          <w:sz w:val="24"/>
          <w:szCs w:val="24"/>
          <w:rtl/>
          <w:lang w:bidi="ar-LB"/>
        </w:rPr>
        <w:t xml:space="preserve">هاتف رقم </w:t>
      </w:r>
      <w:r w:rsidR="00D04EFE" w:rsidRPr="00D04EFE">
        <w:rPr>
          <w:rFonts w:cs="David"/>
          <w:sz w:val="24"/>
          <w:szCs w:val="24"/>
          <w:rtl/>
        </w:rPr>
        <w:t xml:space="preserve"> 02-5082525, 02-5082612</w:t>
      </w:r>
    </w:p>
    <w:sectPr w:rsidR="002B5CC5" w:rsidRPr="00D04EFE" w:rsidSect="00A051DF">
      <w:headerReference w:type="default" r:id="rId13"/>
      <w:footerReference w:type="default" r:id="rId14"/>
      <w:pgSz w:w="11906" w:h="16838" w:code="9"/>
      <w:pgMar w:top="781" w:right="1133" w:bottom="289" w:left="1077" w:header="141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E5262" w14:textId="77777777" w:rsidR="00A940D7" w:rsidRDefault="00A940D7" w:rsidP="0009062B">
      <w:pPr>
        <w:spacing w:after="0" w:line="240" w:lineRule="auto"/>
      </w:pPr>
      <w:r>
        <w:separator/>
      </w:r>
    </w:p>
  </w:endnote>
  <w:endnote w:type="continuationSeparator" w:id="0">
    <w:p w14:paraId="452AA997" w14:textId="77777777" w:rsidR="00A940D7" w:rsidRDefault="00A940D7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oodiFOT CoRegular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Frutiger LT Std 45 Ligh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529" w:type="dxa"/>
      <w:tblInd w:w="-131" w:type="dxa"/>
      <w:tblBorders>
        <w:top w:val="single" w:sz="12" w:space="0" w:color="17365D"/>
      </w:tblBorders>
      <w:tblLook w:val="04A0" w:firstRow="1" w:lastRow="0" w:firstColumn="1" w:lastColumn="0" w:noHBand="0" w:noVBand="1"/>
    </w:tblPr>
    <w:tblGrid>
      <w:gridCol w:w="10307"/>
      <w:gridCol w:w="222"/>
    </w:tblGrid>
    <w:tr w:rsidR="00B01751" w:rsidRPr="00674793" w14:paraId="3016C35B" w14:textId="77777777" w:rsidTr="00925924">
      <w:trPr>
        <w:trHeight w:val="118"/>
      </w:trPr>
      <w:tc>
        <w:tcPr>
          <w:tcW w:w="10307" w:type="dxa"/>
          <w:tcBorders>
            <w:top w:val="nil"/>
          </w:tcBorders>
          <w:shd w:val="clear" w:color="auto" w:fill="auto"/>
        </w:tcPr>
        <w:tbl>
          <w:tblPr>
            <w:bidiVisual/>
            <w:tblW w:w="10091" w:type="dxa"/>
            <w:tblBorders>
              <w:top w:val="single" w:sz="12" w:space="0" w:color="17365D"/>
            </w:tblBorders>
            <w:tblLook w:val="04A0" w:firstRow="1" w:lastRow="0" w:firstColumn="1" w:lastColumn="0" w:noHBand="0" w:noVBand="1"/>
          </w:tblPr>
          <w:tblGrid>
            <w:gridCol w:w="5694"/>
            <w:gridCol w:w="4397"/>
          </w:tblGrid>
          <w:tr w:rsidR="00137B27" w14:paraId="0E602D6D" w14:textId="77777777" w:rsidTr="00753780">
            <w:trPr>
              <w:trHeight w:val="118"/>
            </w:trPr>
            <w:tc>
              <w:tcPr>
                <w:tcW w:w="5694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2312D609" w14:textId="77777777" w:rsidR="00137B27" w:rsidRDefault="00137B27" w:rsidP="00137B27">
                <w:pPr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  <w:rtl/>
                  </w:rPr>
                </w:pP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>חטיבת המרכזים הרפואיים הממשלתיים</w:t>
                </w:r>
              </w:p>
              <w:p w14:paraId="24A9D816" w14:textId="77777777" w:rsidR="00137B27" w:rsidRDefault="00137B27" w:rsidP="00137B2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4397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22D37C0A" w14:textId="77777777" w:rsidR="00137B27" w:rsidRDefault="00137B27" w:rsidP="00137B27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Division of Government Medical Centers</w:t>
                </w:r>
              </w:p>
              <w:p w14:paraId="264A6061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137B27" w14:paraId="4DE3368F" w14:textId="77777777" w:rsidTr="00753780">
            <w:trPr>
              <w:trHeight w:val="842"/>
            </w:trPr>
            <w:tc>
              <w:tcPr>
                <w:tcW w:w="5694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ABB6D51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  <w:rtl/>
                  </w:rPr>
                  <w:t xml:space="preserve">ת.ד.1176 ירושלים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9101002</w:t>
                </w:r>
              </w:p>
              <w:p w14:paraId="235D712D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טל: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5082522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02-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פקס: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</w:t>
                </w:r>
                <w:r w:rsidRPr="00412DF9">
                  <w:rPr>
                    <w:rFonts w:ascii="Arial" w:hAnsi="Arial"/>
                    <w:color w:val="003266"/>
                  </w:rPr>
                  <w:t>2</w:t>
                </w:r>
                <w:r>
                  <w:rPr>
                    <w:rFonts w:ascii="Arial" w:hAnsi="Arial"/>
                    <w:color w:val="003266"/>
                  </w:rPr>
                  <w:t>- 6473976</w:t>
                </w:r>
              </w:p>
            </w:tc>
            <w:tc>
              <w:tcPr>
                <w:tcW w:w="4397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2CBA064" w14:textId="77777777" w:rsidR="00137B27" w:rsidRDefault="00137B27" w:rsidP="00137B27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</w:rPr>
                  <w:t>P.O.B 1176 Jerusalem 9101002</w:t>
                </w:r>
              </w:p>
              <w:p w14:paraId="68D4FC62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>
                  <w:rPr>
                    <w:rFonts w:ascii="Arial" w:hAnsi="Arial"/>
                    <w:color w:val="003266"/>
                  </w:rPr>
                  <w:t>: 02-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</w:t>
                </w:r>
                <w:r>
                  <w:rPr>
                    <w:rFonts w:ascii="Arial" w:hAnsi="Arial"/>
                    <w:color w:val="003266"/>
                  </w:rPr>
                  <w:t>2522</w:t>
                </w:r>
                <w:r>
                  <w:rPr>
                    <w:rFonts w:ascii="Arial" w:hAnsi="Arial" w:hint="cs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</w:rPr>
                  <w:t xml:space="preserve"> Fax</w:t>
                </w:r>
                <w:r>
                  <w:rPr>
                    <w:rFonts w:ascii="Arial" w:hAnsi="Arial"/>
                    <w:color w:val="003266"/>
                  </w:rPr>
                  <w:t>: 02-6473976</w:t>
                </w:r>
              </w:p>
            </w:tc>
          </w:tr>
        </w:tbl>
        <w:p w14:paraId="3016C359" w14:textId="77777777" w:rsidR="00B01751" w:rsidRPr="00137B27" w:rsidRDefault="00B01751" w:rsidP="00353B7C">
          <w:pPr>
            <w:tabs>
              <w:tab w:val="center" w:pos="4153"/>
              <w:tab w:val="right" w:pos="8306"/>
            </w:tabs>
            <w:spacing w:after="0" w:line="240" w:lineRule="auto"/>
            <w:ind w:right="-17"/>
            <w:rPr>
              <w:rFonts w:ascii="FoodiFOT CoRegular" w:hAnsi="FoodiFOT CoRegular" w:cs="FoodiFOT CoRegular"/>
              <w:b/>
              <w:bCs/>
              <w:color w:val="003266"/>
              <w:sz w:val="24"/>
              <w:szCs w:val="24"/>
              <w:rtl/>
            </w:rPr>
          </w:pPr>
        </w:p>
      </w:tc>
      <w:tc>
        <w:tcPr>
          <w:tcW w:w="222" w:type="dxa"/>
          <w:tcBorders>
            <w:top w:val="nil"/>
          </w:tcBorders>
          <w:shd w:val="clear" w:color="auto" w:fill="auto"/>
        </w:tcPr>
        <w:p w14:paraId="3016C35A" w14:textId="77777777" w:rsidR="00B01751" w:rsidRPr="00995748" w:rsidRDefault="00B01751" w:rsidP="00353B7C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 w:right="-17"/>
            <w:rPr>
              <w:rFonts w:ascii="Frutiger LT Std 45 Light" w:hAnsi="Frutiger LT Std 45 Light"/>
              <w:b/>
              <w:bCs/>
              <w:color w:val="003266"/>
              <w:sz w:val="22"/>
              <w:szCs w:val="22"/>
            </w:rPr>
          </w:pPr>
        </w:p>
      </w:tc>
    </w:tr>
  </w:tbl>
  <w:p w14:paraId="3016C35C" w14:textId="77777777" w:rsidR="00B01751" w:rsidRDefault="00B01751" w:rsidP="009259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5C8C8" w14:textId="77777777" w:rsidR="00A940D7" w:rsidRDefault="00A940D7" w:rsidP="0009062B">
      <w:pPr>
        <w:spacing w:after="0" w:line="240" w:lineRule="auto"/>
      </w:pPr>
      <w:r>
        <w:separator/>
      </w:r>
    </w:p>
  </w:footnote>
  <w:footnote w:type="continuationSeparator" w:id="0">
    <w:p w14:paraId="56C899A5" w14:textId="77777777" w:rsidR="00A940D7" w:rsidRDefault="00A940D7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6C34B" w14:textId="39455F36" w:rsidR="00287B44" w:rsidRDefault="0088251A" w:rsidP="00287B44">
    <w:pPr>
      <w:pStyle w:val="a3"/>
    </w:pPr>
    <w:r>
      <w:rPr>
        <w:noProof/>
        <w:rtl/>
        <w:lang w:val="en-US" w:eastAsia="en-US"/>
      </w:rPr>
      <w:drawing>
        <wp:anchor distT="0" distB="0" distL="114300" distR="114300" simplePos="0" relativeHeight="251661312" behindDoc="0" locked="0" layoutInCell="1" allowOverlap="1" wp14:anchorId="3016C35D" wp14:editId="32B1B3B1">
          <wp:simplePos x="0" y="0"/>
          <wp:positionH relativeFrom="column">
            <wp:posOffset>-388620</wp:posOffset>
          </wp:positionH>
          <wp:positionV relativeFrom="paragraph">
            <wp:posOffset>-880745</wp:posOffset>
          </wp:positionV>
          <wp:extent cx="7000875" cy="2243455"/>
          <wp:effectExtent l="0" t="0" r="9525" b="4445"/>
          <wp:wrapTopAndBottom/>
          <wp:docPr id="2" name="תמונה 2" descr="חטיבת המרכזים הרפואיים הממשל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חטיבת המרכזים הרפואיים הממשלתי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224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A051DF">
      <w:rPr>
        <w:rFonts w:hint="cs"/>
        <w:rtl/>
      </w:rPr>
      <w:t>כע</w:t>
    </w:r>
    <w:proofErr w:type="spellEnd"/>
  </w:p>
  <w:p w14:paraId="3016C34C" w14:textId="77777777" w:rsidR="00287B44" w:rsidRDefault="00287B44" w:rsidP="00287B44">
    <w:pPr>
      <w:pStyle w:val="a3"/>
      <w:tabs>
        <w:tab w:val="clear" w:pos="4153"/>
        <w:tab w:val="clear" w:pos="8306"/>
        <w:tab w:val="left" w:pos="2981"/>
      </w:tabs>
      <w:rPr>
        <w:rtl/>
      </w:rPr>
    </w:pPr>
    <w:r>
      <w:rPr>
        <w:rtl/>
      </w:rPr>
      <w:tab/>
    </w:r>
  </w:p>
  <w:p w14:paraId="3016C34D" w14:textId="77777777" w:rsidR="00287B44" w:rsidRDefault="00287B44" w:rsidP="00287B44">
    <w:pPr>
      <w:pStyle w:val="a3"/>
      <w:jc w:val="center"/>
      <w:rPr>
        <w:rtl/>
      </w:rPr>
    </w:pPr>
  </w:p>
  <w:p w14:paraId="3016C34E" w14:textId="77777777" w:rsidR="00B01751" w:rsidRDefault="00287B44" w:rsidP="0022519C">
    <w:pPr>
      <w:pStyle w:val="a3"/>
      <w:jc w:val="center"/>
      <w:rPr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16C35F" wp14:editId="3016C360">
              <wp:simplePos x="0" y="0"/>
              <wp:positionH relativeFrom="column">
                <wp:posOffset>1173480</wp:posOffset>
              </wp:positionH>
              <wp:positionV relativeFrom="paragraph">
                <wp:posOffset>276860</wp:posOffset>
              </wp:positionV>
              <wp:extent cx="3277235" cy="800100"/>
              <wp:effectExtent l="0" t="0" r="0" b="0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72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6C361" w14:textId="77777777" w:rsidR="00287B44" w:rsidRDefault="00287B44" w:rsidP="00287B44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016C35F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left:0;text-align:left;margin-left:92.4pt;margin-top:21.8pt;width:258.05pt;height:63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" filled="f" stroked="f">
              <v:textbox>
                <w:txbxContent>
                  <w:p w14:paraId="3016C361" w14:textId="77777777" w:rsidR="00287B44" w:rsidRDefault="00287B44" w:rsidP="00287B44">
                    <w:pPr>
                      <w:jc w:val="center"/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894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B6A1D"/>
    <w:multiLevelType w:val="hybridMultilevel"/>
    <w:tmpl w:val="8700B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94700C"/>
    <w:multiLevelType w:val="hybridMultilevel"/>
    <w:tmpl w:val="82A6B9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B22EE"/>
    <w:multiLevelType w:val="hybridMultilevel"/>
    <w:tmpl w:val="96C8F080"/>
    <w:lvl w:ilvl="0" w:tplc="5750257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AD4751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85CE3"/>
    <w:multiLevelType w:val="hybridMultilevel"/>
    <w:tmpl w:val="839802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36E54"/>
    <w:multiLevelType w:val="hybridMultilevel"/>
    <w:tmpl w:val="B28639F8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04C39"/>
    <w:multiLevelType w:val="hybridMultilevel"/>
    <w:tmpl w:val="CD1095A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4668A"/>
    <w:multiLevelType w:val="hybridMultilevel"/>
    <w:tmpl w:val="1FB49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F9"/>
    <w:rsid w:val="000265B8"/>
    <w:rsid w:val="00026D7F"/>
    <w:rsid w:val="00033FBB"/>
    <w:rsid w:val="00056785"/>
    <w:rsid w:val="0009062B"/>
    <w:rsid w:val="000B670B"/>
    <w:rsid w:val="000F572C"/>
    <w:rsid w:val="00114DDD"/>
    <w:rsid w:val="00126C64"/>
    <w:rsid w:val="00137B27"/>
    <w:rsid w:val="001455C4"/>
    <w:rsid w:val="001541EC"/>
    <w:rsid w:val="001703B1"/>
    <w:rsid w:val="00191172"/>
    <w:rsid w:val="001C1E8D"/>
    <w:rsid w:val="00215D6F"/>
    <w:rsid w:val="00221F6C"/>
    <w:rsid w:val="0022519C"/>
    <w:rsid w:val="00282733"/>
    <w:rsid w:val="00287B44"/>
    <w:rsid w:val="002B5CC5"/>
    <w:rsid w:val="002D316A"/>
    <w:rsid w:val="002D4FA4"/>
    <w:rsid w:val="002D5481"/>
    <w:rsid w:val="002E5B8F"/>
    <w:rsid w:val="0030429C"/>
    <w:rsid w:val="00353B7C"/>
    <w:rsid w:val="0039592D"/>
    <w:rsid w:val="003B5869"/>
    <w:rsid w:val="003E2D7E"/>
    <w:rsid w:val="003E5263"/>
    <w:rsid w:val="003F37BC"/>
    <w:rsid w:val="003F5471"/>
    <w:rsid w:val="0041116D"/>
    <w:rsid w:val="00412DF9"/>
    <w:rsid w:val="00430E96"/>
    <w:rsid w:val="004A0C52"/>
    <w:rsid w:val="004C78F8"/>
    <w:rsid w:val="00504FE5"/>
    <w:rsid w:val="00516EB0"/>
    <w:rsid w:val="005259DF"/>
    <w:rsid w:val="00583C60"/>
    <w:rsid w:val="005A34C2"/>
    <w:rsid w:val="005D0204"/>
    <w:rsid w:val="005F09D3"/>
    <w:rsid w:val="0060038A"/>
    <w:rsid w:val="006243EF"/>
    <w:rsid w:val="00655E9C"/>
    <w:rsid w:val="006576D0"/>
    <w:rsid w:val="00664A55"/>
    <w:rsid w:val="00674793"/>
    <w:rsid w:val="00683776"/>
    <w:rsid w:val="00683FB8"/>
    <w:rsid w:val="00692236"/>
    <w:rsid w:val="00697F22"/>
    <w:rsid w:val="006A69E4"/>
    <w:rsid w:val="006C2B1B"/>
    <w:rsid w:val="006C3DB3"/>
    <w:rsid w:val="006E3F77"/>
    <w:rsid w:val="00705793"/>
    <w:rsid w:val="0072210E"/>
    <w:rsid w:val="007512D5"/>
    <w:rsid w:val="00794473"/>
    <w:rsid w:val="007E19FD"/>
    <w:rsid w:val="00810D51"/>
    <w:rsid w:val="00861970"/>
    <w:rsid w:val="0088251A"/>
    <w:rsid w:val="008A6BAF"/>
    <w:rsid w:val="008B3D39"/>
    <w:rsid w:val="008B60DE"/>
    <w:rsid w:val="008C45F7"/>
    <w:rsid w:val="00901C1F"/>
    <w:rsid w:val="00925924"/>
    <w:rsid w:val="00927FC0"/>
    <w:rsid w:val="00985220"/>
    <w:rsid w:val="00993EA4"/>
    <w:rsid w:val="00995748"/>
    <w:rsid w:val="00995ECA"/>
    <w:rsid w:val="009A7DDF"/>
    <w:rsid w:val="009E70DD"/>
    <w:rsid w:val="009F2D15"/>
    <w:rsid w:val="00A003B3"/>
    <w:rsid w:val="00A00CDC"/>
    <w:rsid w:val="00A051DF"/>
    <w:rsid w:val="00A5248F"/>
    <w:rsid w:val="00A64A09"/>
    <w:rsid w:val="00A659AF"/>
    <w:rsid w:val="00A72C9A"/>
    <w:rsid w:val="00A940D7"/>
    <w:rsid w:val="00AD59A2"/>
    <w:rsid w:val="00B01751"/>
    <w:rsid w:val="00B338CC"/>
    <w:rsid w:val="00B54791"/>
    <w:rsid w:val="00B57D90"/>
    <w:rsid w:val="00B638BB"/>
    <w:rsid w:val="00B72444"/>
    <w:rsid w:val="00B824E8"/>
    <w:rsid w:val="00B9714B"/>
    <w:rsid w:val="00BA2D9E"/>
    <w:rsid w:val="00BB0EA0"/>
    <w:rsid w:val="00BD5007"/>
    <w:rsid w:val="00BD653A"/>
    <w:rsid w:val="00BF06B1"/>
    <w:rsid w:val="00C24FED"/>
    <w:rsid w:val="00C34969"/>
    <w:rsid w:val="00C41201"/>
    <w:rsid w:val="00C54F4E"/>
    <w:rsid w:val="00C7006D"/>
    <w:rsid w:val="00CC23B7"/>
    <w:rsid w:val="00CD45BB"/>
    <w:rsid w:val="00CE2DF0"/>
    <w:rsid w:val="00CF719B"/>
    <w:rsid w:val="00D04EFE"/>
    <w:rsid w:val="00D12F3F"/>
    <w:rsid w:val="00D217A6"/>
    <w:rsid w:val="00D34826"/>
    <w:rsid w:val="00D62C35"/>
    <w:rsid w:val="00D8370F"/>
    <w:rsid w:val="00D93DF3"/>
    <w:rsid w:val="00DB5D08"/>
    <w:rsid w:val="00DF1FDB"/>
    <w:rsid w:val="00E445AC"/>
    <w:rsid w:val="00E87701"/>
    <w:rsid w:val="00E9680A"/>
    <w:rsid w:val="00E978A2"/>
    <w:rsid w:val="00EC066E"/>
    <w:rsid w:val="00F27BAA"/>
    <w:rsid w:val="00F27E28"/>
    <w:rsid w:val="00F303E9"/>
    <w:rsid w:val="00F30E39"/>
    <w:rsid w:val="00FD590A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6C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3B7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353B7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3B7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957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55C4"/>
    <w:pPr>
      <w:ind w:left="720"/>
      <w:contextualSpacing/>
    </w:pPr>
    <w:rPr>
      <w:sz w:val="22"/>
      <w:szCs w:val="22"/>
    </w:rPr>
  </w:style>
  <w:style w:type="paragraph" w:styleId="ab">
    <w:name w:val="No Spacing"/>
    <w:uiPriority w:val="1"/>
    <w:qFormat/>
    <w:rsid w:val="003F37BC"/>
    <w:pPr>
      <w:bidi/>
      <w:ind w:right="11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3B7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353B7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3B7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957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55C4"/>
    <w:pPr>
      <w:ind w:left="720"/>
      <w:contextualSpacing/>
    </w:pPr>
    <w:rPr>
      <w:sz w:val="22"/>
      <w:szCs w:val="22"/>
    </w:rPr>
  </w:style>
  <w:style w:type="paragraph" w:styleId="ab">
    <w:name w:val="No Spacing"/>
    <w:uiPriority w:val="1"/>
    <w:qFormat/>
    <w:rsid w:val="003F37BC"/>
    <w:pPr>
      <w:bidi/>
      <w:ind w:right="1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ly.weinstein\Desktop\&#1514;&#1489;&#1504;&#1497;&#1514;%20&#1500;&#1513;&#1512;&#1491;&#1493;&#1511;&#1505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5342f293-0abd-4849-88d8-83cf9da0818a">257791420</AutoNumber>
    <SDDocumentSource xmlns="5342f293-0abd-4849-88d8-83cf9da0818a">SDNewFile</SDDocumentSource>
    <SDDocDate xmlns="5342f293-0abd-4849-88d8-83cf9da0818a">2020-06-08T10:54:03+00:00</SDDocDate>
    <SDNumOfSignatures xmlns="5342f293-0abd-4849-88d8-83cf9da0818a" xsi:nil="true"/>
    <SDSignersLogins xmlns="5342f293-0abd-4849-88d8-83cf9da0818a" xsi:nil="true"/>
    <SDOfflineTo xmlns="5342f293-0abd-4849-88d8-83cf9da0818a" xsi:nil="true"/>
    <SDImportance xmlns="5342f293-0abd-4849-88d8-83cf9da0818a">0</SDImportance>
    <SDCategories xmlns="5342f293-0abd-4849-88d8-83cf9da0818a">:תל אביב 4:חטיבת המרכזים הרפואיים הממשלתיים:אגף תהליכי עבודה ומערכות מידע:תחום מחשוב בתי חולים;#</SDCategories>
    <SDLastSigningDate xmlns="5342f293-0abd-4849-88d8-83cf9da0818a" xsi:nil="true"/>
    <SDAsmachta xmlns="5342f293-0abd-4849-88d8-83cf9da0818a" xsi:nil="true"/>
    <SDCategoryID xmlns="5342f293-0abd-4849-88d8-83cf9da0818a">03a79c7efe48;#</SDCategoryID>
    <SDAuthor xmlns="5342f293-0abd-4849-88d8-83cf9da0818a">מאור שרגא</SDAuthor>
    <SDHebDate xmlns="5342f293-0abd-4849-88d8-83cf9da0818a">ט"ז בסיון, התש"פ</SDHebDate>
    <SDOriginalID xmlns="5342f293-0abd-4849-88d8-83cf9da0818a" xsi:nil="true"/>
    <SDExternalEntityConnected xmlns="5342f293-0abd-4849-88d8-83cf9da0818a" xsi:nil="true"/>
    <rashutparit xmlns="5342f293-0abd-4849-88d8-83cf9da0818a">יוצא</rashutparit>
    <SDMailOut xmlns="5342f293-0abd-4849-88d8-83cf9da0818a" xsi:nil="true"/>
    <rashutremark xmlns="5342f293-0abd-4849-88d8-83cf9da0818a" xsi:nil="true"/>
    <rashuthafatza xmlns="5342f293-0abd-4849-88d8-83cf9da0818a">דואל</rashuthafatza>
    <rashutstatus xmlns="5342f293-0abd-4849-88d8-83cf9da0818a" xsi:nil="true"/>
    <SDToList xmlns="5342f293-0abd-4849-88d8-83cf9da0818a" xsi:nil="true"/>
    <SDCCList xmlns="5342f293-0abd-4849-88d8-83cf9da0818a" xsi:nil="true"/>
    <SDSenderName xmlns="5342f293-0abd-4849-88d8-83cf9da0818a" xsi:nil="true"/>
    <rashutletipul xmlns="5342f293-0abd-4849-88d8-83cf9da0818a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פרופיל רשות לבתי חולים" ma:contentTypeID="0x0101000F54ABBB81060D45BB3972306D56BF7402003852325561A738408FBAC2AF58055E21" ma:contentTypeVersion="17" ma:contentTypeDescription="צור מסמך חדש." ma:contentTypeScope="" ma:versionID="97f61ef6161bd8244b1ea848bc483cd6">
  <xsd:schema xmlns:xsd="http://www.w3.org/2001/XMLSchema" xmlns:xs="http://www.w3.org/2001/XMLSchema" xmlns:p="http://schemas.microsoft.com/office/2006/metadata/properties" xmlns:ns2="5342f293-0abd-4849-88d8-83cf9da0818a" targetNamespace="http://schemas.microsoft.com/office/2006/metadata/properties" ma:root="true" ma:fieldsID="0139d77926acac750e36f6b67740c5c5" ns2:_="">
    <xsd:import namespace="5342f293-0abd-4849-88d8-83cf9da0818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ToList" minOccurs="0"/>
                <xsd:element ref="ns2:SDCCList" minOccurs="0"/>
                <xsd:element ref="ns2:SDSenderName" minOccurs="0"/>
                <xsd:element ref="ns2:rashuthafatza" minOccurs="0"/>
                <xsd:element ref="ns2:rashutstatus" minOccurs="0"/>
                <xsd:element ref="ns2:rashutparit" minOccurs="0"/>
                <xsd:element ref="ns2:rashutletipul" minOccurs="0"/>
                <xsd:element ref="ns2:rashutremark" minOccurs="0"/>
                <xsd:element ref="ns2:SDMailOut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f293-0abd-4849-88d8-83cf9da0818a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ToList" ma:index="15" nillable="true" ma:displayName="SDToList" ma:internalName="SDToList">
      <xsd:simpleType>
        <xsd:restriction base="dms:Text"/>
      </xsd:simpleType>
    </xsd:element>
    <xsd:element name="SDCCList" ma:index="16" nillable="true" ma:displayName="SDCCList" ma:internalName="SDCCList">
      <xsd:simpleType>
        <xsd:restriction base="dms:Text"/>
      </xsd:simpleType>
    </xsd:element>
    <xsd:element name="SDSenderName" ma:index="17" nillable="true" ma:displayName="SDSenderName" ma:internalName="SDSenderName">
      <xsd:simpleType>
        <xsd:restriction base="dms:Text"/>
      </xsd:simpleType>
    </xsd:element>
    <xsd:element name="rashuthafatza" ma:index="18" nillable="true" ma:displayName="רשות צורת הפצה" ma:default="דואל" ma:format="Dropdown" ma:internalName="rashuthafatza">
      <xsd:simpleType>
        <xsd:restriction base="dms:Choice">
          <xsd:enumeration value="דואל"/>
          <xsd:enumeration value="פקס"/>
          <xsd:enumeration value="דואר"/>
        </xsd:restriction>
      </xsd:simpleType>
    </xsd:element>
    <xsd:element name="rashutstatus" ma:index="19" nillable="true" ma:displayName="רשות סטאטוס המסמך" ma:format="Dropdown" ma:internalName="rashutstatus">
      <xsd:simpleType>
        <xsd:restriction base="dms:Choice">
          <xsd:enumeration value="בטיפול"/>
          <xsd:enumeration value="ממתין לחתימה"/>
          <xsd:enumeration value="מוכן להפצה"/>
          <xsd:enumeration value="הופץ ותוייק"/>
          <xsd:enumeration value="תוייק"/>
        </xsd:restriction>
      </xsd:simpleType>
    </xsd:element>
    <xsd:element name="rashutparit" ma:index="20" nillable="true" ma:displayName="רשות סוג פריט" ma:format="Dropdown" ma:internalName="rashutparit">
      <xsd:simpleType>
        <xsd:restriction base="dms:Choice">
          <xsd:enumeration value="נכנס"/>
          <xsd:enumeration value="יוצא"/>
        </xsd:restriction>
      </xsd:simpleType>
    </xsd:element>
    <xsd:element name="rashutletipul" ma:index="21" nillable="true" ma:displayName="רשות לטיפול" ma:format="Dropdown" ma:internalName="rashutletipul">
      <xsd:simpleType>
        <xsd:restriction base="dms:Choice">
          <xsd:enumeration value="אורלי ווינשטיין"/>
          <xsd:enumeration value="שרה עדיקה"/>
          <xsd:enumeration value="אדר שץ"/>
          <xsd:enumeration value="איריס גינזבורג"/>
          <xsd:enumeration value="דורית גרון"/>
          <xsd:enumeration value="נטליה שלזינגר"/>
        </xsd:restriction>
      </xsd:simpleType>
    </xsd:element>
    <xsd:element name="rashutremark" ma:index="22" nillable="true" ma:displayName="רשות הערות" ma:internalName="rashutremark">
      <xsd:simpleType>
        <xsd:restriction base="dms:Note">
          <xsd:maxLength value="255"/>
        </xsd:restriction>
      </xsd:simpleType>
    </xsd:element>
    <xsd:element name="SDMailOut" ma:index="23" nillable="true" ma:displayName="SDMailOut" ma:internalName="SDMailOut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3925-73CC-4917-86DE-477B05B7F317}">
  <ds:schemaRefs>
    <ds:schemaRef ds:uri="http://schemas.microsoft.com/office/2006/metadata/properties"/>
    <ds:schemaRef ds:uri="http://schemas.microsoft.com/office/infopath/2007/PartnerControls"/>
    <ds:schemaRef ds:uri="5342f293-0abd-4849-88d8-83cf9da0818a"/>
  </ds:schemaRefs>
</ds:datastoreItem>
</file>

<file path=customXml/itemProps2.xml><?xml version="1.0" encoding="utf-8"?>
<ds:datastoreItem xmlns:ds="http://schemas.openxmlformats.org/officeDocument/2006/customXml" ds:itemID="{818B96C4-38B0-4524-8DAF-98E81E05A6B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F05172-4CF4-4F8A-800B-CD16EF332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6ED159-1982-4D5F-8C49-481DD3705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2f293-0abd-4849-88d8-83cf9da08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25E9F-C81F-47BD-A5D1-B5E3682C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לשרדוקס</Template>
  <TotalTime>12</TotalTime>
  <Pages>2</Pages>
  <Words>161</Words>
  <Characters>945</Characters>
  <Application>Microsoft Office Word</Application>
  <DocSecurity>0</DocSecurity>
  <Lines>47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לעדכון רשימת מציעים למכרז 47-2014</vt:lpstr>
    </vt:vector>
  </TitlesOfParts>
  <Company>Health.gov.il</Company>
  <LinksUpToDate>false</LinksUpToDate>
  <CharactersWithSpaces>1081</CharactersWithSpaces>
  <SharedDoc>false</SharedDoc>
  <HLinks>
    <vt:vector size="6" baseType="variant">
      <vt:variant>
        <vt:i4>1572923</vt:i4>
      </vt:variant>
      <vt:variant>
        <vt:i4>0</vt:i4>
      </vt:variant>
      <vt:variant>
        <vt:i4>0</vt:i4>
      </vt:variant>
      <vt:variant>
        <vt:i4>5</vt:i4>
      </vt:variant>
      <vt:variant>
        <vt:lpwstr>mailto:mankal@moh.health.gov.il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לעדכון רשימת מציעים למכרז 47-2014</dc:title>
  <dc:creator>אורלי וויינשטיין</dc:creator>
  <cp:lastModifiedBy>Win7</cp:lastModifiedBy>
  <cp:revision>9</cp:revision>
  <cp:lastPrinted>2015-08-04T13:14:00Z</cp:lastPrinted>
  <dcterms:created xsi:type="dcterms:W3CDTF">2020-07-01T12:31:00Z</dcterms:created>
  <dcterms:modified xsi:type="dcterms:W3CDTF">2020-07-01T18:14:00Z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פרופיל רשות לבתי חולים</vt:lpwstr>
  </property>
  <property fmtid="{D5CDD505-2E9C-101B-9397-08002B2CF9AE}" pid="3" name="ContentTypeId">
    <vt:lpwstr>0x0101000F54ABBB81060D45BB3972306D56BF7402003852325561A738408FBAC2AF58055E21</vt:lpwstr>
  </property>
  <property fmtid="{D5CDD505-2E9C-101B-9397-08002B2CF9AE}" pid="4" name="SDCategoryID">
    <vt:lpwstr>03a79c7efe48;#</vt:lpwstr>
  </property>
  <property fmtid="{D5CDD505-2E9C-101B-9397-08002B2CF9AE}" pid="5" name="z">
    <vt:lpwstr>#RowsetSchema</vt:lpwstr>
  </property>
  <property fmtid="{D5CDD505-2E9C-101B-9397-08002B2CF9AE}" pid="6" name="Author">
    <vt:lpwstr>298;#מאור שרגא</vt:lpwstr>
  </property>
  <property fmtid="{D5CDD505-2E9C-101B-9397-08002B2CF9AE}" pid="7" name="FileLeafRef">
    <vt:lpwstr>3413;#257791420.docx</vt:lpwstr>
  </property>
  <property fmtid="{D5CDD505-2E9C-101B-9397-08002B2CF9AE}" pid="8" name="Modified_x0020_By">
    <vt:lpwstr>i:0#.w|briutnt\maor.shraga</vt:lpwstr>
  </property>
  <property fmtid="{D5CDD505-2E9C-101B-9397-08002B2CF9AE}" pid="9" name="Created_x0020_By">
    <vt:lpwstr>i:0#.w|briutnt\maor.shraga</vt:lpwstr>
  </property>
  <property fmtid="{D5CDD505-2E9C-101B-9397-08002B2CF9AE}" pid="10" name="File_x0020_Type">
    <vt:lpwstr>docx</vt:lpwstr>
  </property>
  <property fmtid="{D5CDD505-2E9C-101B-9397-08002B2CF9AE}" pid="11" name="AutoNumber">
    <vt:lpwstr>257791420</vt:lpwstr>
  </property>
  <property fmtid="{D5CDD505-2E9C-101B-9397-08002B2CF9AE}" pid="12" name="SDCategories">
    <vt:lpwstr>:תל אביב 4:חטיבת המרכזים הרפואיים הממשלתיים:אגף תהליכי עבודה ומערכות מידע:תחום מחשוב בתי חולים;#</vt:lpwstr>
  </property>
  <property fmtid="{D5CDD505-2E9C-101B-9397-08002B2CF9AE}" pid="13" name="SDDocumentSource">
    <vt:lpwstr>SDNewFile</vt:lpwstr>
  </property>
  <property fmtid="{D5CDD505-2E9C-101B-9397-08002B2CF9AE}" pid="14" name="SDAuthor">
    <vt:lpwstr>מאור שרגא</vt:lpwstr>
  </property>
  <property fmtid="{D5CDD505-2E9C-101B-9397-08002B2CF9AE}" pid="15" name="SDDocDate">
    <vt:lpwstr>08/06/2020</vt:lpwstr>
  </property>
  <property fmtid="{D5CDD505-2E9C-101B-9397-08002B2CF9AE}" pid="16" name="SDHebDate">
    <vt:lpwstr>ט"ז בסיון, התש"פ</vt:lpwstr>
  </property>
  <property fmtid="{D5CDD505-2E9C-101B-9397-08002B2CF9AE}" pid="17" name="SDImportance">
    <vt:lpwstr>0</vt:lpwstr>
  </property>
  <property fmtid="{D5CDD505-2E9C-101B-9397-08002B2CF9AE}" pid="18" name="rashuthafatza">
    <vt:lpwstr>דואל</vt:lpwstr>
  </property>
  <property fmtid="{D5CDD505-2E9C-101B-9397-08002B2CF9AE}" pid="19" name="rashutparit">
    <vt:lpwstr>יוצא</vt:lpwstr>
  </property>
  <property fmtid="{D5CDD505-2E9C-101B-9397-08002B2CF9AE}" pid="20" name="ID">
    <vt:lpwstr>3413</vt:lpwstr>
  </property>
  <property fmtid="{D5CDD505-2E9C-101B-9397-08002B2CF9AE}" pid="21" name="Created">
    <vt:lpwstr>08/06/2020</vt:lpwstr>
  </property>
  <property fmtid="{D5CDD505-2E9C-101B-9397-08002B2CF9AE}" pid="22" name="Modified">
    <vt:lpwstr>08/06/2020</vt:lpwstr>
  </property>
  <property fmtid="{D5CDD505-2E9C-101B-9397-08002B2CF9AE}" pid="23" name="Editor">
    <vt:lpwstr>298;#מאור שרגא</vt:lpwstr>
  </property>
  <property fmtid="{D5CDD505-2E9C-101B-9397-08002B2CF9AE}" pid="24" name="_ModerationStatus">
    <vt:lpwstr>0</vt:lpwstr>
  </property>
  <property fmtid="{D5CDD505-2E9C-101B-9397-08002B2CF9AE}" pid="25" name="FileRef">
    <vt:lpwstr>3413;#sites/GovernmentHospitals/rashuthospitals/DocLib4/DocLib4 automatically created by sharedocs 1/257791420.docx</vt:lpwstr>
  </property>
  <property fmtid="{D5CDD505-2E9C-101B-9397-08002B2CF9AE}" pid="26" name="FileDirRef">
    <vt:lpwstr>3413;#sites/GovernmentHospitals/rashuthospitals/DocLib4/DocLib4 automatically created by sharedocs 1</vt:lpwstr>
  </property>
  <property fmtid="{D5CDD505-2E9C-101B-9397-08002B2CF9AE}" pid="27" name="Last_x0020_Modified">
    <vt:lpwstr>3413;#2020-06-08 18:37:21</vt:lpwstr>
  </property>
  <property fmtid="{D5CDD505-2E9C-101B-9397-08002B2CF9AE}" pid="28" name="Created_x0020_Date">
    <vt:lpwstr>3413;#2020-06-08 13:21:52</vt:lpwstr>
  </property>
  <property fmtid="{D5CDD505-2E9C-101B-9397-08002B2CF9AE}" pid="29" name="File_x0020_Size">
    <vt:lpwstr>3413;#909081</vt:lpwstr>
  </property>
  <property fmtid="{D5CDD505-2E9C-101B-9397-08002B2CF9AE}" pid="30" name="FSObjType">
    <vt:lpwstr>3413;#0</vt:lpwstr>
  </property>
  <property fmtid="{D5CDD505-2E9C-101B-9397-08002B2CF9AE}" pid="31" name="SortBehavior">
    <vt:lpwstr>3413;#0</vt:lpwstr>
  </property>
  <property fmtid="{D5CDD505-2E9C-101B-9397-08002B2CF9AE}" pid="32" name="PermMask">
    <vt:lpwstr>0x1b03c4312ef</vt:lpwstr>
  </property>
  <property fmtid="{D5CDD505-2E9C-101B-9397-08002B2CF9AE}" pid="33" name="CheckedOutUserId">
    <vt:lpwstr>3413;#</vt:lpwstr>
  </property>
  <property fmtid="{D5CDD505-2E9C-101B-9397-08002B2CF9AE}" pid="34" name="IsCheckedoutToLocal">
    <vt:lpwstr>3413;#0</vt:lpwstr>
  </property>
  <property fmtid="{D5CDD505-2E9C-101B-9397-08002B2CF9AE}" pid="35" name="UniqueId">
    <vt:lpwstr>3413;#{126240E9-8FBE-40FA-A132-26D7C91F1616}</vt:lpwstr>
  </property>
  <property fmtid="{D5CDD505-2E9C-101B-9397-08002B2CF9AE}" pid="36" name="ProgId">
    <vt:lpwstr>3413;#</vt:lpwstr>
  </property>
  <property fmtid="{D5CDD505-2E9C-101B-9397-08002B2CF9AE}" pid="37" name="ScopeId">
    <vt:lpwstr>3413;#{EB62BE31-CDB6-40EB-8999-275646254A6E}</vt:lpwstr>
  </property>
  <property fmtid="{D5CDD505-2E9C-101B-9397-08002B2CF9AE}" pid="38" name="VirusStatus">
    <vt:lpwstr>3413;#909081</vt:lpwstr>
  </property>
  <property fmtid="{D5CDD505-2E9C-101B-9397-08002B2CF9AE}" pid="39" name="CheckedOutTitle">
    <vt:lpwstr>3413;#</vt:lpwstr>
  </property>
  <property fmtid="{D5CDD505-2E9C-101B-9397-08002B2CF9AE}" pid="40" name="_CheckinComment">
    <vt:lpwstr>3413;#</vt:lpwstr>
  </property>
  <property fmtid="{D5CDD505-2E9C-101B-9397-08002B2CF9AE}" pid="41" name="_EditMenuTableStart">
    <vt:lpwstr>257791420.docx</vt:lpwstr>
  </property>
  <property fmtid="{D5CDD505-2E9C-101B-9397-08002B2CF9AE}" pid="42" name="_EditMenuTableStart2">
    <vt:lpwstr>3413</vt:lpwstr>
  </property>
  <property fmtid="{D5CDD505-2E9C-101B-9397-08002B2CF9AE}" pid="43" name="_EditMenuTableEnd">
    <vt:lpwstr>3413</vt:lpwstr>
  </property>
  <property fmtid="{D5CDD505-2E9C-101B-9397-08002B2CF9AE}" pid="44" name="LinkFilenameNoMenu">
    <vt:lpwstr>257791420.docx</vt:lpwstr>
  </property>
  <property fmtid="{D5CDD505-2E9C-101B-9397-08002B2CF9AE}" pid="45" name="LinkFilename">
    <vt:lpwstr>257791420.docx</vt:lpwstr>
  </property>
  <property fmtid="{D5CDD505-2E9C-101B-9397-08002B2CF9AE}" pid="46" name="LinkFilename2">
    <vt:lpwstr>257791420.docx</vt:lpwstr>
  </property>
  <property fmtid="{D5CDD505-2E9C-101B-9397-08002B2CF9AE}" pid="47" name="DocIcon">
    <vt:lpwstr>docx</vt:lpwstr>
  </property>
  <property fmtid="{D5CDD505-2E9C-101B-9397-08002B2CF9AE}" pid="48" name="ServerUrl">
    <vt:lpwstr>/sites/GovernmentHospitals/rashuthospitals/DocLib4/DocLib4 automatically created by sharedocs 1/257791420.docx</vt:lpwstr>
  </property>
  <property fmtid="{D5CDD505-2E9C-101B-9397-08002B2CF9AE}" pid="49" name="EncodedAbsUrl">
    <vt:lpwstr>http://sd5/sites/GovernmentHospitals/rashuthospitals/DocLib4/DocLib4%20automatically%20created%20by%20sharedocs%201/257791420.docx</vt:lpwstr>
  </property>
  <property fmtid="{D5CDD505-2E9C-101B-9397-08002B2CF9AE}" pid="50" name="BaseName">
    <vt:lpwstr>257791420</vt:lpwstr>
  </property>
  <property fmtid="{D5CDD505-2E9C-101B-9397-08002B2CF9AE}" pid="51" name="FileSizeDisplay">
    <vt:lpwstr>909081</vt:lpwstr>
  </property>
  <property fmtid="{D5CDD505-2E9C-101B-9397-08002B2CF9AE}" pid="52" name="MetaInfo">
    <vt:lpwstr>3413;#_Level:SW|1_x000d_
ItemChildCount:SW|3413;#0_x000d_
Etag:SW|{126240E9-8FBE-40FA-A132-26D7C91F1616},6_x000d_
SDMailOut:EW|_x000d_
z:SW|#RowsetSchema_x000d_
Order:SW|181900.000000000_x000d_
vti_thumbnailexists:BW|false_x000d_
Last Modified:SW|1819;#2016-01-24 12:21:10_x000d_
SDLastSigningDate:EW|_x000d_
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3413;#0</vt:lpwstr>
  </property>
  <property fmtid="{D5CDD505-2E9C-101B-9397-08002B2CF9AE}" pid="56" name="FolderChildCount">
    <vt:lpwstr>3413;#0</vt:lpwstr>
  </property>
  <property fmtid="{D5CDD505-2E9C-101B-9397-08002B2CF9AE}" pid="57" name="SelectTitle">
    <vt:lpwstr>3413</vt:lpwstr>
  </property>
  <property fmtid="{D5CDD505-2E9C-101B-9397-08002B2CF9AE}" pid="58" name="SelectFilename">
    <vt:lpwstr>3413</vt:lpwstr>
  </property>
  <property fmtid="{D5CDD505-2E9C-101B-9397-08002B2CF9AE}" pid="59" name="Edit">
    <vt:lpwstr>0</vt:lpwstr>
  </property>
  <property fmtid="{D5CDD505-2E9C-101B-9397-08002B2CF9AE}" pid="60" name="owshiddenversion">
    <vt:lpwstr>7</vt:lpwstr>
  </property>
  <property fmtid="{D5CDD505-2E9C-101B-9397-08002B2CF9AE}" pid="61" name="_UIVersion">
    <vt:lpwstr>2048</vt:lpwstr>
  </property>
  <property fmtid="{D5CDD505-2E9C-101B-9397-08002B2CF9AE}" pid="62" name="Order">
    <vt:lpwstr>181900.000000000</vt:lpwstr>
  </property>
  <property fmtid="{D5CDD505-2E9C-101B-9397-08002B2CF9AE}" pid="63" name="GUID">
    <vt:lpwstr>{19B0F3AB-B9A2-49A1-BDE9-A2A3FE90667B}</vt:lpwstr>
  </property>
  <property fmtid="{D5CDD505-2E9C-101B-9397-08002B2CF9AE}" pid="64" name="WorkflowVersion">
    <vt:lpwstr>1</vt:lpwstr>
  </property>
  <property fmtid="{D5CDD505-2E9C-101B-9397-08002B2CF9AE}" pid="65" name="ParentVersionString">
    <vt:lpwstr>3413;#</vt:lpwstr>
  </property>
  <property fmtid="{D5CDD505-2E9C-101B-9397-08002B2CF9AE}" pid="66" name="ParentLeafName">
    <vt:lpwstr>3413;#</vt:lpwstr>
  </property>
  <property fmtid="{D5CDD505-2E9C-101B-9397-08002B2CF9AE}" pid="67" name="Etag">
    <vt:lpwstr>{126240E9-8FBE-40FA-A132-26D7C91F1616},7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  <property fmtid="{D5CDD505-2E9C-101B-9397-08002B2CF9AE}" pid="71" name="Last Modified">
    <vt:lpwstr>1819;#2016-01-24 12:21:10</vt:lpwstr>
  </property>
  <property fmtid="{D5CDD505-2E9C-101B-9397-08002B2CF9AE}" pid="72" name="Created Date">
    <vt:lpwstr>1819;#2016-01-24 12:21:10</vt:lpwstr>
  </property>
  <property fmtid="{D5CDD505-2E9C-101B-9397-08002B2CF9AE}" pid="73" name="Created By">
    <vt:lpwstr>BRIUTNT\orly.weinstein</vt:lpwstr>
  </property>
  <property fmtid="{D5CDD505-2E9C-101B-9397-08002B2CF9AE}" pid="74" name="File Type">
    <vt:lpwstr>dotx</vt:lpwstr>
  </property>
  <property fmtid="{D5CDD505-2E9C-101B-9397-08002B2CF9AE}" pid="75" name="File Size">
    <vt:lpwstr>1819;#188441</vt:lpwstr>
  </property>
  <property fmtid="{D5CDD505-2E9C-101B-9397-08002B2CF9AE}" pid="76" name="Modified By">
    <vt:lpwstr>BRIUTNT\orly.weinstein</vt:lpwstr>
  </property>
  <property fmtid="{D5CDD505-2E9C-101B-9397-08002B2CF9AE}" pid="77" name="CheckoutUser">
    <vt:lpwstr>1073741823;#חשבון מערכת</vt:lpwstr>
  </property>
  <property fmtid="{D5CDD505-2E9C-101B-9397-08002B2CF9AE}" pid="78" name="LinkCheckedOutTitle">
    <vt:lpwstr>חשבון מערכת</vt:lpwstr>
  </property>
  <property fmtid="{D5CDD505-2E9C-101B-9397-08002B2CF9AE}" pid="79" name="xmlns:z">
    <vt:lpwstr>#RowsetSchema</vt:lpwstr>
  </property>
</Properties>
</file>